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358843" w14:textId="06A70686" w:rsidR="00B8626B" w:rsidRPr="009E4127" w:rsidRDefault="00F033B1" w:rsidP="009E41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206CA" wp14:editId="16045A95">
                <wp:simplePos x="0" y="0"/>
                <wp:positionH relativeFrom="column">
                  <wp:posOffset>-162487</wp:posOffset>
                </wp:positionH>
                <wp:positionV relativeFrom="paragraph">
                  <wp:posOffset>399</wp:posOffset>
                </wp:positionV>
                <wp:extent cx="8867553" cy="1063256"/>
                <wp:effectExtent l="0" t="0" r="0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67553" cy="10632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4FAFE" w14:textId="16342272" w:rsidR="006D4CC8" w:rsidRPr="006D4CC8" w:rsidRDefault="006D4CC8">
                            <w:pPr>
                              <w:rPr>
                                <w:rFonts w:ascii="Letterjoin-Air40" w:hAnsi="Letterjoin-Air40"/>
                                <w:color w:val="auto"/>
                                <w:sz w:val="44"/>
                                <w:szCs w:val="3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Letterjoin-Air40" w:hAnsi="Letterjoin-Air40"/>
                                <w:color w:val="auto"/>
                                <w:sz w:val="44"/>
                                <w:szCs w:val="3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B206C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2.8pt;margin-top:.05pt;width:698.25pt;height:83.7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" stroked="f">
                <v:textbox>
                  <w:txbxContent>
                    <w:p w14:paraId="2AB4FAFE" w14:textId="16342272" w:rsidR="006D4CC8" w:rsidRPr="006D4CC8" w:rsidRDefault="006D4CC8">
                      <w:pPr>
                        <w:rPr>
                          <w:rFonts w:ascii="Letterjoin-Air40" w:hAnsi="Letterjoin-Air40"/>
                          <w:color w:val="auto"/>
                          <w:sz w:val="44"/>
                          <w:szCs w:val="3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Letterjoin-Air40" w:hAnsi="Letterjoin-Air40"/>
                          <w:color w:val="auto"/>
                          <w:sz w:val="44"/>
                          <w:szCs w:val="3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7164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6816AB" wp14:editId="67D9214F">
                <wp:simplePos x="0" y="0"/>
                <wp:positionH relativeFrom="column">
                  <wp:posOffset>130847</wp:posOffset>
                </wp:positionH>
                <wp:positionV relativeFrom="paragraph">
                  <wp:posOffset>1749500</wp:posOffset>
                </wp:positionV>
                <wp:extent cx="8901953" cy="1047044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01953" cy="104704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8FD9E1" w14:textId="35267FF9" w:rsidR="00D71646" w:rsidRDefault="00AE0F8B" w:rsidP="00933E33">
                            <w:pPr>
                              <w:spacing w:before="240" w:line="192" w:lineRule="auto"/>
                              <w:jc w:val="center"/>
                              <w:rPr>
                                <w:rFonts w:ascii="Letterjoin-Air40" w:hAnsi="Letterjoin-Air40"/>
                                <w:b/>
                                <w:bCs/>
                                <w:sz w:val="56"/>
                                <w:szCs w:val="206"/>
                                <w:u w:val="single"/>
                                <w:lang w:val="en-US"/>
                              </w:rPr>
                            </w:pPr>
                            <w:r w:rsidRPr="00AE0F8B">
                              <w:rPr>
                                <w:rFonts w:ascii="Letterjoin-Air40" w:hAnsi="Letterjoin-Air40"/>
                                <w:b/>
                                <w:bCs/>
                                <w:sz w:val="56"/>
                                <w:szCs w:val="206"/>
                                <w:u w:val="single"/>
                                <w:lang w:val="en-US"/>
                              </w:rPr>
                              <w:t xml:space="preserve">Our Father </w:t>
                            </w:r>
                          </w:p>
                          <w:p w14:paraId="384537C7" w14:textId="77777777" w:rsidR="003A2834" w:rsidRDefault="00D516BB" w:rsidP="000E3712">
                            <w:pPr>
                              <w:spacing w:before="240" w:line="360" w:lineRule="auto"/>
                              <w:jc w:val="center"/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</w:pPr>
                            <w:r w:rsidRPr="000E3712"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  <w:t xml:space="preserve">Our Father, </w:t>
                            </w:r>
                          </w:p>
                          <w:p w14:paraId="2108504C" w14:textId="20978ED1" w:rsidR="00AE0F8B" w:rsidRPr="000E3712" w:rsidRDefault="003A2834" w:rsidP="000E3712">
                            <w:pPr>
                              <w:spacing w:before="240" w:line="360" w:lineRule="auto"/>
                              <w:jc w:val="center"/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</w:pPr>
                            <w:r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  <w:t>W</w:t>
                            </w:r>
                            <w:r w:rsidR="00D516BB" w:rsidRPr="000E3712"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  <w:t>ho art in heaven,</w:t>
                            </w:r>
                          </w:p>
                          <w:p w14:paraId="52765697" w14:textId="5D245FB6" w:rsidR="00D516BB" w:rsidRPr="000E3712" w:rsidRDefault="00D516BB" w:rsidP="000E3712">
                            <w:pPr>
                              <w:spacing w:before="240" w:line="360" w:lineRule="auto"/>
                              <w:jc w:val="center"/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</w:pPr>
                            <w:r w:rsidRPr="000E3712"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  <w:t>Hallowed be thy name,</w:t>
                            </w:r>
                          </w:p>
                          <w:p w14:paraId="5D013310" w14:textId="77777777" w:rsidR="003A2834" w:rsidRDefault="00D516BB" w:rsidP="000E3712">
                            <w:pPr>
                              <w:spacing w:before="240" w:line="360" w:lineRule="auto"/>
                              <w:jc w:val="center"/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</w:pPr>
                            <w:r w:rsidRPr="000E3712"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  <w:t>Thy kingdom come, thy will be done</w:t>
                            </w:r>
                            <w:r w:rsidR="003A2834"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  <w:t>,</w:t>
                            </w:r>
                            <w:r w:rsidRPr="000E3712"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  <w:t xml:space="preserve"> </w:t>
                            </w:r>
                          </w:p>
                          <w:p w14:paraId="5778AB6C" w14:textId="566510FB" w:rsidR="00D516BB" w:rsidRPr="000E3712" w:rsidRDefault="003A2834" w:rsidP="000E3712">
                            <w:pPr>
                              <w:spacing w:before="240" w:line="360" w:lineRule="auto"/>
                              <w:jc w:val="center"/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</w:pPr>
                            <w:r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  <w:t>O</w:t>
                            </w:r>
                            <w:r w:rsidR="00D516BB" w:rsidRPr="000E3712"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  <w:t>n earth as it is in heave</w:t>
                            </w:r>
                            <w:r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  <w:t>n.</w:t>
                            </w:r>
                          </w:p>
                          <w:p w14:paraId="1D618DEA" w14:textId="052B61AA" w:rsidR="00D516BB" w:rsidRPr="000E3712" w:rsidRDefault="00D516BB" w:rsidP="000E3712">
                            <w:pPr>
                              <w:spacing w:before="240" w:line="360" w:lineRule="auto"/>
                              <w:jc w:val="center"/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</w:pPr>
                            <w:r w:rsidRPr="000E3712"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  <w:t>Give us this day our daily bread</w:t>
                            </w:r>
                          </w:p>
                          <w:p w14:paraId="029E170E" w14:textId="3B9DC96A" w:rsidR="00D516BB" w:rsidRPr="000E3712" w:rsidRDefault="00D516BB" w:rsidP="000E3712">
                            <w:pPr>
                              <w:spacing w:before="240" w:line="360" w:lineRule="auto"/>
                              <w:jc w:val="center"/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</w:pPr>
                            <w:r w:rsidRPr="000E3712"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  <w:t>And forgive us our trespasses</w:t>
                            </w:r>
                            <w:r w:rsidR="000E3712" w:rsidRPr="000E3712"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  <w:t>,</w:t>
                            </w:r>
                          </w:p>
                          <w:p w14:paraId="5E720B52" w14:textId="77777777" w:rsidR="00F033B1" w:rsidRDefault="000E3712" w:rsidP="000E3712">
                            <w:pPr>
                              <w:spacing w:before="240" w:line="360" w:lineRule="auto"/>
                              <w:jc w:val="center"/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</w:pPr>
                            <w:r w:rsidRPr="000E3712"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  <w:t>As we forgive those who trespass against us,</w:t>
                            </w:r>
                            <w:r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  <w:t xml:space="preserve"> </w:t>
                            </w:r>
                          </w:p>
                          <w:p w14:paraId="2F44B882" w14:textId="421A7756" w:rsidR="000E3712" w:rsidRPr="000E3712" w:rsidRDefault="00F033B1" w:rsidP="000E3712">
                            <w:pPr>
                              <w:spacing w:before="240" w:line="360" w:lineRule="auto"/>
                              <w:jc w:val="center"/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</w:pPr>
                            <w:r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  <w:t>A</w:t>
                            </w:r>
                            <w:r w:rsidR="000E3712" w:rsidRPr="000E3712"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  <w:t>nd lead us not into temptation but deliver us from evil.</w:t>
                            </w:r>
                          </w:p>
                          <w:p w14:paraId="2291CADA" w14:textId="053FA829" w:rsidR="000E3712" w:rsidRPr="000E3712" w:rsidRDefault="000E3712" w:rsidP="000E3712">
                            <w:pPr>
                              <w:spacing w:before="240" w:line="360" w:lineRule="auto"/>
                              <w:jc w:val="center"/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</w:pPr>
                            <w:r w:rsidRPr="000E3712">
                              <w:rPr>
                                <w:rFonts w:ascii="Letterjoin-Air40" w:hAnsi="Letterjoin-Air40"/>
                                <w:sz w:val="44"/>
                                <w:szCs w:val="200"/>
                                <w:lang w:val="en-US"/>
                              </w:rPr>
                              <w:t>Amen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6816AB" id="Text Box 4" o:spid="_x0000_s1027" type="#_x0000_t202" style="position:absolute;left:0;text-align:left;margin-left:10.3pt;margin-top:137.75pt;width:700.95pt;height:824.4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" filled="f" stroked="f" strokeweight=".5pt">
                <v:textbox>
                  <w:txbxContent>
                    <w:p w14:paraId="408FD9E1" w14:textId="35267FF9" w:rsidR="00D71646" w:rsidRDefault="00AE0F8B" w:rsidP="00933E33">
                      <w:pPr>
                        <w:spacing w:before="240" w:line="192" w:lineRule="auto"/>
                        <w:jc w:val="center"/>
                        <w:rPr>
                          <w:rFonts w:ascii="Letterjoin-Air40" w:hAnsi="Letterjoin-Air40"/>
                          <w:b/>
                          <w:bCs/>
                          <w:sz w:val="56"/>
                          <w:szCs w:val="206"/>
                          <w:u w:val="single"/>
                          <w:lang w:val="en-US"/>
                        </w:rPr>
                      </w:pPr>
                      <w:r w:rsidRPr="00AE0F8B">
                        <w:rPr>
                          <w:rFonts w:ascii="Letterjoin-Air40" w:hAnsi="Letterjoin-Air40"/>
                          <w:b/>
                          <w:bCs/>
                          <w:sz w:val="56"/>
                          <w:szCs w:val="206"/>
                          <w:u w:val="single"/>
                          <w:lang w:val="en-US"/>
                        </w:rPr>
                        <w:t xml:space="preserve">Our Father </w:t>
                      </w:r>
                    </w:p>
                    <w:p w14:paraId="384537C7" w14:textId="77777777" w:rsidR="003A2834" w:rsidRDefault="00D516BB" w:rsidP="000E3712">
                      <w:pPr>
                        <w:spacing w:before="240" w:line="360" w:lineRule="auto"/>
                        <w:jc w:val="center"/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</w:pPr>
                      <w:r w:rsidRPr="000E3712"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  <w:t xml:space="preserve">Our Father, </w:t>
                      </w:r>
                    </w:p>
                    <w:p w14:paraId="2108504C" w14:textId="20978ED1" w:rsidR="00AE0F8B" w:rsidRPr="000E3712" w:rsidRDefault="003A2834" w:rsidP="000E3712">
                      <w:pPr>
                        <w:spacing w:before="240" w:line="360" w:lineRule="auto"/>
                        <w:jc w:val="center"/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</w:pPr>
                      <w:r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  <w:t>W</w:t>
                      </w:r>
                      <w:r w:rsidR="00D516BB" w:rsidRPr="000E3712"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  <w:t>ho art in heaven,</w:t>
                      </w:r>
                    </w:p>
                    <w:p w14:paraId="52765697" w14:textId="5D245FB6" w:rsidR="00D516BB" w:rsidRPr="000E3712" w:rsidRDefault="00D516BB" w:rsidP="000E3712">
                      <w:pPr>
                        <w:spacing w:before="240" w:line="360" w:lineRule="auto"/>
                        <w:jc w:val="center"/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</w:pPr>
                      <w:r w:rsidRPr="000E3712"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  <w:t>Hallowed be thy name,</w:t>
                      </w:r>
                    </w:p>
                    <w:p w14:paraId="5D013310" w14:textId="77777777" w:rsidR="003A2834" w:rsidRDefault="00D516BB" w:rsidP="000E3712">
                      <w:pPr>
                        <w:spacing w:before="240" w:line="360" w:lineRule="auto"/>
                        <w:jc w:val="center"/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</w:pPr>
                      <w:r w:rsidRPr="000E3712"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  <w:t>Thy kingdom come, thy will be done</w:t>
                      </w:r>
                      <w:r w:rsidR="003A2834"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  <w:t>,</w:t>
                      </w:r>
                      <w:r w:rsidRPr="000E3712"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  <w:t xml:space="preserve"> </w:t>
                      </w:r>
                    </w:p>
                    <w:p w14:paraId="5778AB6C" w14:textId="566510FB" w:rsidR="00D516BB" w:rsidRPr="000E3712" w:rsidRDefault="003A2834" w:rsidP="000E3712">
                      <w:pPr>
                        <w:spacing w:before="240" w:line="360" w:lineRule="auto"/>
                        <w:jc w:val="center"/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</w:pPr>
                      <w:r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  <w:t>O</w:t>
                      </w:r>
                      <w:r w:rsidR="00D516BB" w:rsidRPr="000E3712"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  <w:t>n earth as it is in heave</w:t>
                      </w:r>
                      <w:r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  <w:t>n.</w:t>
                      </w:r>
                    </w:p>
                    <w:p w14:paraId="1D618DEA" w14:textId="052B61AA" w:rsidR="00D516BB" w:rsidRPr="000E3712" w:rsidRDefault="00D516BB" w:rsidP="000E3712">
                      <w:pPr>
                        <w:spacing w:before="240" w:line="360" w:lineRule="auto"/>
                        <w:jc w:val="center"/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</w:pPr>
                      <w:r w:rsidRPr="000E3712"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  <w:t>Give us this day our daily bread</w:t>
                      </w:r>
                    </w:p>
                    <w:p w14:paraId="029E170E" w14:textId="3B9DC96A" w:rsidR="00D516BB" w:rsidRPr="000E3712" w:rsidRDefault="00D516BB" w:rsidP="000E3712">
                      <w:pPr>
                        <w:spacing w:before="240" w:line="360" w:lineRule="auto"/>
                        <w:jc w:val="center"/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</w:pPr>
                      <w:r w:rsidRPr="000E3712"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  <w:t>And forgive us our trespasses</w:t>
                      </w:r>
                      <w:r w:rsidR="000E3712" w:rsidRPr="000E3712"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  <w:t>,</w:t>
                      </w:r>
                    </w:p>
                    <w:p w14:paraId="5E720B52" w14:textId="77777777" w:rsidR="00F033B1" w:rsidRDefault="000E3712" w:rsidP="000E3712">
                      <w:pPr>
                        <w:spacing w:before="240" w:line="360" w:lineRule="auto"/>
                        <w:jc w:val="center"/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</w:pPr>
                      <w:r w:rsidRPr="000E3712"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  <w:t>As we forgive those who trespass against us,</w:t>
                      </w:r>
                      <w:r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  <w:t xml:space="preserve"> </w:t>
                      </w:r>
                    </w:p>
                    <w:p w14:paraId="2F44B882" w14:textId="421A7756" w:rsidR="000E3712" w:rsidRPr="000E3712" w:rsidRDefault="00F033B1" w:rsidP="000E3712">
                      <w:pPr>
                        <w:spacing w:before="240" w:line="360" w:lineRule="auto"/>
                        <w:jc w:val="center"/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</w:pPr>
                      <w:r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  <w:t>A</w:t>
                      </w:r>
                      <w:r w:rsidR="000E3712" w:rsidRPr="000E3712"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  <w:t>nd lead us not into temptation but deliver us from evil.</w:t>
                      </w:r>
                    </w:p>
                    <w:p w14:paraId="2291CADA" w14:textId="053FA829" w:rsidR="000E3712" w:rsidRPr="000E3712" w:rsidRDefault="000E3712" w:rsidP="000E3712">
                      <w:pPr>
                        <w:spacing w:before="240" w:line="360" w:lineRule="auto"/>
                        <w:jc w:val="center"/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</w:pPr>
                      <w:r w:rsidRPr="000E3712">
                        <w:rPr>
                          <w:rFonts w:ascii="Letterjoin-Air40" w:hAnsi="Letterjoin-Air40"/>
                          <w:sz w:val="44"/>
                          <w:szCs w:val="200"/>
                          <w:lang w:val="en-US"/>
                        </w:rPr>
                        <w:t>Amen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8626B" w:rsidRPr="009E4127" w:rsidSect="00D71646">
      <w:headerReference w:type="default" r:id="rId11"/>
      <w:footerReference w:type="default" r:id="rId12"/>
      <w:pgSz w:w="16840" w:h="23820" w:code="8"/>
      <w:pgMar w:top="567" w:right="567" w:bottom="567" w:left="136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3A907" w14:textId="77777777" w:rsidR="00882685" w:rsidRDefault="00882685" w:rsidP="00DD5720">
      <w:r>
        <w:separator/>
      </w:r>
    </w:p>
  </w:endnote>
  <w:endnote w:type="continuationSeparator" w:id="0">
    <w:p w14:paraId="01CFE27A" w14:textId="77777777" w:rsidR="00882685" w:rsidRDefault="00882685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D60DE92-AF21-4555-9858-FF6CD15182DC}"/>
    <w:embedBold r:id="rId2" w:fontKey="{66FBD9BD-FFA2-43BD-B2FA-0453B0FD9E9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3" w:fontKey="{79FD2386-E8EE-4B7D-85FB-16CC89DD14AD}"/>
    <w:embedBold r:id="rId4" w:fontKey="{ABD81A0D-43DA-4BA3-AD8D-3C54B1AA3317}"/>
    <w:embedItalic r:id="rId5" w:fontKey="{1D362D44-3CF1-4EDB-A8E5-41D247AD9EDF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assoon Infant Rg">
    <w:panose1 w:val="00000000000000000000"/>
    <w:charset w:val="00"/>
    <w:family w:val="auto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auto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charset w:val="4D"/>
    <w:family w:val="auto"/>
    <w:pitch w:val="variable"/>
    <w:sig w:usb0="00000007" w:usb1="00000001" w:usb2="00000000" w:usb3="00000000" w:csb0="00000093" w:csb1="00000000"/>
    <w:embedBold r:id="rId6" w:fontKey="{EAD0F68C-FD6C-4D24-9B25-F60108D89219}"/>
  </w:font>
  <w:font w:name="Tuffy"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Letterjoin-Air40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7" w:fontKey="{27EDCC8A-8736-458C-98BE-8F6EEE26AEB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E4141" w14:textId="77777777" w:rsidR="00DC190B" w:rsidRDefault="00DC190B" w:rsidP="008F4FD2">
    <w:pPr>
      <w:pStyle w:val="Header"/>
      <w:jc w:val="right"/>
    </w:pPr>
  </w:p>
  <w:p w14:paraId="44DA3B7F" w14:textId="3D5840E0" w:rsidR="007215F9" w:rsidRDefault="007215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C03C8" w14:textId="77777777" w:rsidR="00882685" w:rsidRDefault="00882685" w:rsidP="00DD5720">
      <w:r>
        <w:separator/>
      </w:r>
    </w:p>
  </w:footnote>
  <w:footnote w:type="continuationSeparator" w:id="0">
    <w:p w14:paraId="68E8842B" w14:textId="77777777" w:rsidR="00882685" w:rsidRDefault="00882685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E45D9" w14:textId="77777777" w:rsidR="00D60D10" w:rsidRDefault="00D60D10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90C54EF" wp14:editId="14CDAA88">
          <wp:simplePos x="0" y="0"/>
          <wp:positionH relativeFrom="column">
            <wp:posOffset>-3072765</wp:posOffset>
          </wp:positionH>
          <wp:positionV relativeFrom="page">
            <wp:posOffset>2231614</wp:posOffset>
          </wp:positionV>
          <wp:extent cx="15130732" cy="10696745"/>
          <wp:effectExtent l="0" t="5715" r="2540" b="254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ndard Foot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5400000">
                    <a:off x="0" y="0"/>
                    <a:ext cx="15130732" cy="106967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TrueTypeFonts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298"/>
    <w:rsid w:val="00025835"/>
    <w:rsid w:val="0003405A"/>
    <w:rsid w:val="00045CFD"/>
    <w:rsid w:val="00067C79"/>
    <w:rsid w:val="00082015"/>
    <w:rsid w:val="00095634"/>
    <w:rsid w:val="000E3712"/>
    <w:rsid w:val="000F227B"/>
    <w:rsid w:val="000F793E"/>
    <w:rsid w:val="00173124"/>
    <w:rsid w:val="00190479"/>
    <w:rsid w:val="001A77E0"/>
    <w:rsid w:val="001B5142"/>
    <w:rsid w:val="001B7D7D"/>
    <w:rsid w:val="00203298"/>
    <w:rsid w:val="00203C3E"/>
    <w:rsid w:val="00254D95"/>
    <w:rsid w:val="00283D04"/>
    <w:rsid w:val="002D4BD7"/>
    <w:rsid w:val="003118CF"/>
    <w:rsid w:val="00320696"/>
    <w:rsid w:val="00326698"/>
    <w:rsid w:val="00344899"/>
    <w:rsid w:val="00390382"/>
    <w:rsid w:val="003A2834"/>
    <w:rsid w:val="003A6A65"/>
    <w:rsid w:val="003C0267"/>
    <w:rsid w:val="003D26A6"/>
    <w:rsid w:val="00411653"/>
    <w:rsid w:val="00412284"/>
    <w:rsid w:val="00466735"/>
    <w:rsid w:val="004E5017"/>
    <w:rsid w:val="004F0EE8"/>
    <w:rsid w:val="005144BA"/>
    <w:rsid w:val="00522CBD"/>
    <w:rsid w:val="00553E0E"/>
    <w:rsid w:val="005A3494"/>
    <w:rsid w:val="005C0563"/>
    <w:rsid w:val="005C4467"/>
    <w:rsid w:val="005D1993"/>
    <w:rsid w:val="00601AF5"/>
    <w:rsid w:val="00633A95"/>
    <w:rsid w:val="0066258A"/>
    <w:rsid w:val="006865CF"/>
    <w:rsid w:val="006D108B"/>
    <w:rsid w:val="006D4CC8"/>
    <w:rsid w:val="007215F9"/>
    <w:rsid w:val="00722B47"/>
    <w:rsid w:val="00763739"/>
    <w:rsid w:val="00872C5C"/>
    <w:rsid w:val="00874EB6"/>
    <w:rsid w:val="00882685"/>
    <w:rsid w:val="00886FE1"/>
    <w:rsid w:val="008C138D"/>
    <w:rsid w:val="008C227E"/>
    <w:rsid w:val="008F4FD2"/>
    <w:rsid w:val="00933E33"/>
    <w:rsid w:val="0098564A"/>
    <w:rsid w:val="0099473A"/>
    <w:rsid w:val="009C47B0"/>
    <w:rsid w:val="009D6608"/>
    <w:rsid w:val="009E4127"/>
    <w:rsid w:val="009F5EEC"/>
    <w:rsid w:val="00A00327"/>
    <w:rsid w:val="00A431AD"/>
    <w:rsid w:val="00A61E8B"/>
    <w:rsid w:val="00A72ECB"/>
    <w:rsid w:val="00AC3604"/>
    <w:rsid w:val="00AE0F8B"/>
    <w:rsid w:val="00B8626B"/>
    <w:rsid w:val="00CA3011"/>
    <w:rsid w:val="00CC0F47"/>
    <w:rsid w:val="00CE75AA"/>
    <w:rsid w:val="00CF513F"/>
    <w:rsid w:val="00D06794"/>
    <w:rsid w:val="00D516BB"/>
    <w:rsid w:val="00D60D10"/>
    <w:rsid w:val="00D71646"/>
    <w:rsid w:val="00D90104"/>
    <w:rsid w:val="00DC190B"/>
    <w:rsid w:val="00DD5720"/>
    <w:rsid w:val="00DD5984"/>
    <w:rsid w:val="00E1404D"/>
    <w:rsid w:val="00E1443E"/>
    <w:rsid w:val="00E22087"/>
    <w:rsid w:val="00E376AA"/>
    <w:rsid w:val="00E62A7F"/>
    <w:rsid w:val="00EB6D1C"/>
    <w:rsid w:val="00ED71A2"/>
    <w:rsid w:val="00EE1AE1"/>
    <w:rsid w:val="00EE3823"/>
    <w:rsid w:val="00F033B1"/>
    <w:rsid w:val="00F376A9"/>
    <w:rsid w:val="00F66A1C"/>
    <w:rsid w:val="00F7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66B5BB0"/>
  <w15:chartTrackingRefBased/>
  <w15:docId w15:val="{DD046027-A53E-4993-A601-B8DC19D55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D60D10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paragraph" w:customStyle="1" w:styleId="Originals">
    <w:name w:val="Originals"/>
    <w:rsid w:val="00DC190B"/>
    <w:pPr>
      <w:tabs>
        <w:tab w:val="center" w:pos="4513"/>
        <w:tab w:val="right" w:pos="9026"/>
      </w:tabs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D06794"/>
    <w:pPr>
      <w:suppressAutoHyphens w:val="0"/>
      <w:autoSpaceDE/>
      <w:autoSpaceDN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0679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34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Shared%20drives\Design%20Development\General\Activity%20Sheet%20Template\%23Word\Activity%20Sheet%20Template%20Landscape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3f3264-3b15-4307-a735-bfa3536ec467" xsi:nil="true"/>
    <lcf76f155ced4ddcb4097134ff3c332f xmlns="4b989610-d74b-44c1-b52e-1d9dc3efc54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53B6E4A1CB1846936E2989CF9ED978" ma:contentTypeVersion="22" ma:contentTypeDescription="Create a new document." ma:contentTypeScope="" ma:versionID="b35127dffc450fdaa8d0fa31d9a6add6">
  <xsd:schema xmlns:xsd="http://www.w3.org/2001/XMLSchema" xmlns:xs="http://www.w3.org/2001/XMLSchema" xmlns:p="http://schemas.microsoft.com/office/2006/metadata/properties" xmlns:ns2="4b989610-d74b-44c1-b52e-1d9dc3efc540" xmlns:ns3="f93f3264-3b15-4307-a735-bfa3536ec467" targetNamespace="http://schemas.microsoft.com/office/2006/metadata/properties" ma:root="true" ma:fieldsID="86711b9713e13e57d7e81cb69493af34" ns2:_="" ns3:_="">
    <xsd:import namespace="4b989610-d74b-44c1-b52e-1d9dc3efc540"/>
    <xsd:import namespace="f93f3264-3b15-4307-a735-bfa3536ec4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89610-d74b-44c1-b52e-1d9dc3efc5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e03970a-e55d-4629-b0e7-91e18418f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3f3264-3b15-4307-a735-bfa3536ec46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0ea0490-a604-4c40-9280-a0243aae3c90}" ma:internalName="TaxCatchAll" ma:showField="CatchAllData" ma:web="f93f3264-3b15-4307-a735-bfa3536ec4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C8359B-C84E-4FAA-A5C6-33DDDDB61380}">
  <ds:schemaRefs>
    <ds:schemaRef ds:uri="http://schemas.microsoft.com/office/2006/metadata/properties"/>
    <ds:schemaRef ds:uri="http://schemas.microsoft.com/office/infopath/2007/PartnerControls"/>
    <ds:schemaRef ds:uri="f93f3264-3b15-4307-a735-bfa3536ec467"/>
    <ds:schemaRef ds:uri="4b989610-d74b-44c1-b52e-1d9dc3efc540"/>
  </ds:schemaRefs>
</ds:datastoreItem>
</file>

<file path=customXml/itemProps2.xml><?xml version="1.0" encoding="utf-8"?>
<ds:datastoreItem xmlns:ds="http://schemas.openxmlformats.org/officeDocument/2006/customXml" ds:itemID="{44CBC5DE-CDBA-437A-B1E5-0C30406E27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E02DD6-A912-4D90-B5A2-E6D068C958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989610-d74b-44c1-b52e-1d9dc3efc540"/>
    <ds:schemaRef ds:uri="f93f3264-3b15-4307-a735-bfa3536ec4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B621C19-D866-46AF-9017-2B99B2440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Landscape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Ridsdale</dc:creator>
  <cp:keywords/>
  <dc:description/>
  <cp:lastModifiedBy>Rachael Brookes</cp:lastModifiedBy>
  <cp:revision>2</cp:revision>
  <cp:lastPrinted>2014-02-20T09:55:00Z</cp:lastPrinted>
  <dcterms:created xsi:type="dcterms:W3CDTF">2024-04-21T22:02:00Z</dcterms:created>
  <dcterms:modified xsi:type="dcterms:W3CDTF">2024-04-21T22:02:00Z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0x010100C253B6E4A1CB1846936E2989CF9ED978</vt:lpwstr>
  </property>
</Properties>
</file>