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8843" w14:textId="2C2CD137" w:rsidR="00B8626B" w:rsidRPr="009E4127" w:rsidRDefault="00D71646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6816AB" wp14:editId="50DF9835">
                <wp:simplePos x="0" y="0"/>
                <wp:positionH relativeFrom="column">
                  <wp:posOffset>126365</wp:posOffset>
                </wp:positionH>
                <wp:positionV relativeFrom="paragraph">
                  <wp:posOffset>2510790</wp:posOffset>
                </wp:positionV>
                <wp:extent cx="8901953" cy="87058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1953" cy="870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9FB3E5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b/>
                                <w:bCs/>
                                <w:i w:val="0"/>
                                <w:iCs w:val="0"/>
                                <w:color w:val="5C5757"/>
                                <w:sz w:val="56"/>
                                <w:szCs w:val="56"/>
                                <w:u w:val="single"/>
                                <w:bdr w:val="none" w:sz="0" w:space="0" w:color="auto" w:frame="1"/>
                              </w:rPr>
                              <w:t>St Teresa’s School Prayer</w:t>
                            </w:r>
                          </w:p>
                          <w:p w14:paraId="29C52C30" w14:textId="3CCBE25C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44"/>
                                <w:szCs w:val="44"/>
                              </w:rPr>
                            </w:pPr>
                          </w:p>
                          <w:p w14:paraId="0C3CF8AB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God our Father.</w:t>
                            </w:r>
                          </w:p>
                          <w:p w14:paraId="1A1C79B0" w14:textId="74B7BE3B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</w:p>
                          <w:p w14:paraId="517505F1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Thanks for the many gifts you have given us:</w:t>
                            </w:r>
                          </w:p>
                          <w:p w14:paraId="1171C073" w14:textId="01AD0F4B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Our families, our skills, our talents, and each other.</w:t>
                            </w:r>
                          </w:p>
                          <w:p w14:paraId="53F0C3B5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Thank you for today and the planet we share.</w:t>
                            </w:r>
                          </w:p>
                          <w:p w14:paraId="5690DEFA" w14:textId="4809E355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</w:p>
                          <w:p w14:paraId="0EC71010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Please help us when we have problems or fears.</w:t>
                            </w:r>
                          </w:p>
                          <w:p w14:paraId="05BFF73B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Help us to respect every member of our school community.</w:t>
                            </w:r>
                          </w:p>
                          <w:p w14:paraId="307C3580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Help us work together and to do our best every day.</w:t>
                            </w:r>
                          </w:p>
                          <w:p w14:paraId="281D49A4" w14:textId="3E62FE22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</w:p>
                          <w:p w14:paraId="069EDFC4" w14:textId="77777777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Bless our school and help us light up the world with love.</w:t>
                            </w:r>
                          </w:p>
                          <w:p w14:paraId="17FB04BF" w14:textId="76BC386A" w:rsidR="00D06794" w:rsidRPr="000E44EC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</w:p>
                          <w:p w14:paraId="13F1E31D" w14:textId="77777777" w:rsidR="00D06794" w:rsidRDefault="00D06794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Amen</w:t>
                            </w:r>
                          </w:p>
                          <w:p w14:paraId="198FC450" w14:textId="77777777" w:rsidR="000E44EC" w:rsidRDefault="000E44EC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</w:pPr>
                          </w:p>
                          <w:p w14:paraId="3E0AA03D" w14:textId="4E1867C0" w:rsidR="000E44EC" w:rsidRDefault="000E44EC" w:rsidP="000E44E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Style w:val="Emphasis"/>
                                <w:rFonts w:ascii="Letter-join 40" w:hAnsi="Letter-join 40" w:cs="Lucida Sans Unicode"/>
                                <w:b/>
                                <w:bCs/>
                                <w:i w:val="0"/>
                                <w:iCs w:val="0"/>
                                <w:color w:val="5C5757"/>
                                <w:sz w:val="56"/>
                                <w:szCs w:val="56"/>
                                <w:u w:val="single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Emphasis"/>
                                <w:rFonts w:ascii="Letter-join 40" w:hAnsi="Letter-join 40" w:cs="Lucida Sans Unicode"/>
                                <w:b/>
                                <w:bCs/>
                                <w:i w:val="0"/>
                                <w:iCs w:val="0"/>
                                <w:color w:val="5C5757"/>
                                <w:sz w:val="56"/>
                                <w:szCs w:val="56"/>
                                <w:u w:val="single"/>
                                <w:bdr w:val="none" w:sz="0" w:space="0" w:color="auto" w:frame="1"/>
                              </w:rPr>
                              <w:t>Our Mission Statement</w:t>
                            </w:r>
                          </w:p>
                          <w:p w14:paraId="6EA0697E" w14:textId="77777777" w:rsidR="000E44EC" w:rsidRDefault="000E44EC" w:rsidP="000E44E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Style w:val="Emphasis"/>
                                <w:rFonts w:ascii="Letter-join 40" w:hAnsi="Letter-join 40" w:cs="Lucida Sans Unicode"/>
                                <w:b/>
                                <w:bCs/>
                                <w:i w:val="0"/>
                                <w:iCs w:val="0"/>
                                <w:color w:val="5C5757"/>
                                <w:sz w:val="56"/>
                                <w:szCs w:val="56"/>
                                <w:u w:val="single"/>
                                <w:bdr w:val="none" w:sz="0" w:space="0" w:color="auto" w:frame="1"/>
                              </w:rPr>
                            </w:pPr>
                          </w:p>
                          <w:p w14:paraId="5621283E" w14:textId="147FC89A" w:rsidR="000E44EC" w:rsidRDefault="000E44EC" w:rsidP="000E44E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</w:pPr>
                            <w:r w:rsidRPr="000E44E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A welcoming</w:t>
                            </w:r>
                            <w:r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 xml:space="preserve"> family of God, growing and achieving together</w:t>
                            </w:r>
                            <w:r w:rsidR="0062777C"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,</w:t>
                            </w:r>
                            <w:r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 xml:space="preserve"> with Jesus at our side.</w:t>
                            </w:r>
                          </w:p>
                          <w:p w14:paraId="5D77265F" w14:textId="77777777" w:rsidR="000E44EC" w:rsidRDefault="000E44EC" w:rsidP="000E44E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</w:pPr>
                          </w:p>
                          <w:p w14:paraId="305C7980" w14:textId="728A9E0D" w:rsidR="000E44EC" w:rsidRDefault="000E44EC" w:rsidP="000E44E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I am the vine; you are the branches.</w:t>
                            </w:r>
                          </w:p>
                          <w:p w14:paraId="4E0C3905" w14:textId="0C1C1BFE" w:rsidR="000E44EC" w:rsidRPr="000E44EC" w:rsidRDefault="000E44EC" w:rsidP="000E44E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Style w:val="Emphasis"/>
                                <w:rFonts w:ascii="Letter-join 40" w:hAnsi="Letter-join 40" w:cs="Lucida Sans Unicode"/>
                                <w:i w:val="0"/>
                                <w:iCs w:val="0"/>
                                <w:color w:val="5C5757"/>
                                <w:sz w:val="40"/>
                                <w:szCs w:val="40"/>
                                <w:bdr w:val="none" w:sz="0" w:space="0" w:color="auto" w:frame="1"/>
                              </w:rPr>
                              <w:t>John 15:5</w:t>
                            </w:r>
                          </w:p>
                          <w:p w14:paraId="11077A34" w14:textId="77777777" w:rsidR="000E44EC" w:rsidRPr="000E44EC" w:rsidRDefault="000E44EC" w:rsidP="00D06794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Letter-join 40" w:hAnsi="Letter-join 40"/>
                                <w:color w:val="5C5757"/>
                                <w:sz w:val="32"/>
                                <w:szCs w:val="32"/>
                              </w:rPr>
                            </w:pPr>
                          </w:p>
                          <w:p w14:paraId="408FD9E1" w14:textId="1C973CE3" w:rsidR="00D71646" w:rsidRPr="00D06794" w:rsidRDefault="00D71646" w:rsidP="00933E33">
                            <w:pPr>
                              <w:spacing w:before="240" w:line="192" w:lineRule="auto"/>
                              <w:jc w:val="center"/>
                              <w:rPr>
                                <w:rFonts w:ascii="Letterjoin-Air40" w:hAnsi="Letterjoin-Air40"/>
                                <w:b/>
                                <w:bCs/>
                                <w:sz w:val="220"/>
                                <w:szCs w:val="2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816A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.95pt;margin-top:197.7pt;width:700.95pt;height:685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" filled="f" stroked="f" strokeweight=".5pt">
                <v:textbox>
                  <w:txbxContent>
                    <w:p w14:paraId="209FB3E5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48"/>
                          <w:szCs w:val="48"/>
                          <w:u w:val="single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b/>
                          <w:bCs/>
                          <w:i w:val="0"/>
                          <w:iCs w:val="0"/>
                          <w:color w:val="5C5757"/>
                          <w:sz w:val="56"/>
                          <w:szCs w:val="56"/>
                          <w:u w:val="single"/>
                          <w:bdr w:val="none" w:sz="0" w:space="0" w:color="auto" w:frame="1"/>
                        </w:rPr>
                        <w:t>St Teresa’s School Prayer</w:t>
                      </w:r>
                    </w:p>
                    <w:p w14:paraId="29C52C30" w14:textId="3CCBE25C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44"/>
                          <w:szCs w:val="44"/>
                        </w:rPr>
                      </w:pPr>
                    </w:p>
                    <w:p w14:paraId="0C3CF8AB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God our Father.</w:t>
                      </w:r>
                    </w:p>
                    <w:p w14:paraId="1A1C79B0" w14:textId="74B7BE3B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</w:p>
                    <w:p w14:paraId="517505F1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Thanks for the many gifts you have given us:</w:t>
                      </w:r>
                    </w:p>
                    <w:p w14:paraId="1171C073" w14:textId="01AD0F4B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Our families, our skills, our talents, and each other.</w:t>
                      </w:r>
                    </w:p>
                    <w:p w14:paraId="53F0C3B5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Thank you for today and the planet we share.</w:t>
                      </w:r>
                    </w:p>
                    <w:p w14:paraId="5690DEFA" w14:textId="4809E355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</w:p>
                    <w:p w14:paraId="0EC71010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Please help us when we have problems or fears.</w:t>
                      </w:r>
                    </w:p>
                    <w:p w14:paraId="05BFF73B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Help us to respect every member of our school community.</w:t>
                      </w:r>
                    </w:p>
                    <w:p w14:paraId="307C3580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Help us work together and to do our best every day.</w:t>
                      </w:r>
                    </w:p>
                    <w:p w14:paraId="281D49A4" w14:textId="3E62FE22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</w:p>
                    <w:p w14:paraId="069EDFC4" w14:textId="77777777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Bless our school and help us light up the world with love.</w:t>
                      </w:r>
                    </w:p>
                    <w:p w14:paraId="17FB04BF" w14:textId="76BC386A" w:rsidR="00D06794" w:rsidRPr="000E44EC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</w:p>
                    <w:p w14:paraId="13F1E31D" w14:textId="77777777" w:rsidR="00D06794" w:rsidRDefault="00D06794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Amen</w:t>
                      </w:r>
                    </w:p>
                    <w:p w14:paraId="198FC450" w14:textId="77777777" w:rsidR="000E44EC" w:rsidRDefault="000E44EC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</w:pPr>
                    </w:p>
                    <w:p w14:paraId="3E0AA03D" w14:textId="4E1867C0" w:rsidR="000E44EC" w:rsidRDefault="000E44EC" w:rsidP="000E44E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Style w:val="Emphasis"/>
                          <w:rFonts w:ascii="Letter-join 40" w:hAnsi="Letter-join 40" w:cs="Lucida Sans Unicode"/>
                          <w:b/>
                          <w:bCs/>
                          <w:i w:val="0"/>
                          <w:iCs w:val="0"/>
                          <w:color w:val="5C5757"/>
                          <w:sz w:val="56"/>
                          <w:szCs w:val="56"/>
                          <w:u w:val="single"/>
                          <w:bdr w:val="none" w:sz="0" w:space="0" w:color="auto" w:frame="1"/>
                        </w:rPr>
                      </w:pPr>
                      <w:r>
                        <w:rPr>
                          <w:rStyle w:val="Emphasis"/>
                          <w:rFonts w:ascii="Letter-join 40" w:hAnsi="Letter-join 40" w:cs="Lucida Sans Unicode"/>
                          <w:b/>
                          <w:bCs/>
                          <w:i w:val="0"/>
                          <w:iCs w:val="0"/>
                          <w:color w:val="5C5757"/>
                          <w:sz w:val="56"/>
                          <w:szCs w:val="56"/>
                          <w:u w:val="single"/>
                          <w:bdr w:val="none" w:sz="0" w:space="0" w:color="auto" w:frame="1"/>
                        </w:rPr>
                        <w:t>Our Mission Statement</w:t>
                      </w:r>
                    </w:p>
                    <w:p w14:paraId="6EA0697E" w14:textId="77777777" w:rsidR="000E44EC" w:rsidRDefault="000E44EC" w:rsidP="000E44E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Style w:val="Emphasis"/>
                          <w:rFonts w:ascii="Letter-join 40" w:hAnsi="Letter-join 40" w:cs="Lucida Sans Unicode"/>
                          <w:b/>
                          <w:bCs/>
                          <w:i w:val="0"/>
                          <w:iCs w:val="0"/>
                          <w:color w:val="5C5757"/>
                          <w:sz w:val="56"/>
                          <w:szCs w:val="56"/>
                          <w:u w:val="single"/>
                          <w:bdr w:val="none" w:sz="0" w:space="0" w:color="auto" w:frame="1"/>
                        </w:rPr>
                      </w:pPr>
                    </w:p>
                    <w:p w14:paraId="5621283E" w14:textId="147FC89A" w:rsidR="000E44EC" w:rsidRDefault="000E44EC" w:rsidP="000E44E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</w:pPr>
                      <w:r w:rsidRPr="000E44E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A welcoming</w:t>
                      </w:r>
                      <w:r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 xml:space="preserve"> family of God, growing and achieving together</w:t>
                      </w:r>
                      <w:r w:rsidR="0062777C"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,</w:t>
                      </w:r>
                      <w:r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 xml:space="preserve"> with Jesus at our side.</w:t>
                      </w:r>
                    </w:p>
                    <w:p w14:paraId="5D77265F" w14:textId="77777777" w:rsidR="000E44EC" w:rsidRDefault="000E44EC" w:rsidP="000E44E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</w:pPr>
                    </w:p>
                    <w:p w14:paraId="305C7980" w14:textId="728A9E0D" w:rsidR="000E44EC" w:rsidRDefault="000E44EC" w:rsidP="000E44E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</w:pPr>
                      <w:r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I am the vine; you are the branches.</w:t>
                      </w:r>
                    </w:p>
                    <w:p w14:paraId="4E0C3905" w14:textId="0C1C1BFE" w:rsidR="000E44EC" w:rsidRPr="000E44EC" w:rsidRDefault="000E44EC" w:rsidP="000E44E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  <w:r>
                        <w:rPr>
                          <w:rStyle w:val="Emphasis"/>
                          <w:rFonts w:ascii="Letter-join 40" w:hAnsi="Letter-join 40" w:cs="Lucida Sans Unicode"/>
                          <w:i w:val="0"/>
                          <w:iCs w:val="0"/>
                          <w:color w:val="5C5757"/>
                          <w:sz w:val="40"/>
                          <w:szCs w:val="40"/>
                          <w:bdr w:val="none" w:sz="0" w:space="0" w:color="auto" w:frame="1"/>
                        </w:rPr>
                        <w:t>John 15:5</w:t>
                      </w:r>
                    </w:p>
                    <w:p w14:paraId="11077A34" w14:textId="77777777" w:rsidR="000E44EC" w:rsidRPr="000E44EC" w:rsidRDefault="000E44EC" w:rsidP="00D06794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Letter-join 40" w:hAnsi="Letter-join 40"/>
                          <w:color w:val="5C5757"/>
                          <w:sz w:val="32"/>
                          <w:szCs w:val="32"/>
                        </w:rPr>
                      </w:pPr>
                    </w:p>
                    <w:p w14:paraId="408FD9E1" w14:textId="1C973CE3" w:rsidR="00D71646" w:rsidRPr="00D06794" w:rsidRDefault="00D71646" w:rsidP="00933E33">
                      <w:pPr>
                        <w:spacing w:before="240" w:line="192" w:lineRule="auto"/>
                        <w:jc w:val="center"/>
                        <w:rPr>
                          <w:rFonts w:ascii="Letterjoin-Air40" w:hAnsi="Letterjoin-Air40"/>
                          <w:b/>
                          <w:bCs/>
                          <w:sz w:val="220"/>
                          <w:szCs w:val="2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8626B" w:rsidRPr="009E4127" w:rsidSect="00D71646">
      <w:headerReference w:type="default" r:id="rId11"/>
      <w:footerReference w:type="default" r:id="rId12"/>
      <w:pgSz w:w="16840" w:h="23820" w:code="8"/>
      <w:pgMar w:top="567" w:right="567" w:bottom="567" w:left="136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EDC5C" w14:textId="77777777" w:rsidR="00CD512D" w:rsidRDefault="00CD512D" w:rsidP="00DD5720">
      <w:r>
        <w:separator/>
      </w:r>
    </w:p>
  </w:endnote>
  <w:endnote w:type="continuationSeparator" w:id="0">
    <w:p w14:paraId="40970F45" w14:textId="77777777" w:rsidR="00CD512D" w:rsidRDefault="00CD512D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E85DF21-C50B-4957-A762-DBC164442207}"/>
    <w:embedBold r:id="rId2" w:fontKey="{4312CC0A-4FB2-4315-A3E5-8E4F4BDFF10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682B0D8E-6A77-4473-8997-BAD30C32B908}"/>
    <w:embedBold r:id="rId4" w:fontKey="{594627AA-7A00-4CF2-B568-4A05FC7934FD}"/>
    <w:embedItalic r:id="rId5" w:fontKey="{0487EAB4-096B-47CE-99C7-09527BB6B843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00"/>
    <w:family w:val="modern"/>
    <w:pitch w:val="variable"/>
    <w:sig w:usb0="00000001" w:usb1="5000205B" w:usb2="00000000" w:usb3="00000000" w:csb0="00000093" w:csb1="00000000"/>
    <w:embedBold r:id="rId6" w:fontKey="{A4ED960A-1018-41E6-A20F-700F6836D93D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Letter-join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7" w:fontKey="{E812064F-7005-473B-AC7D-2531FB5F8D22}"/>
    <w:embedBold r:id="rId8" w:fontKey="{DD5F9AB6-3331-4A16-9CD5-2187415E9C78}"/>
  </w:font>
  <w:font w:name="Letterjoin-Air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BF41E899-6DCE-4C30-95BF-1FE0469919A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4141" w14:textId="77777777" w:rsidR="00DC190B" w:rsidRDefault="00DC190B" w:rsidP="008F4FD2">
    <w:pPr>
      <w:pStyle w:val="Header"/>
      <w:jc w:val="right"/>
    </w:pPr>
  </w:p>
  <w:p w14:paraId="44DA3B7F" w14:textId="3D5840E0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CA114" w14:textId="77777777" w:rsidR="00CD512D" w:rsidRDefault="00CD512D" w:rsidP="00DD5720">
      <w:r>
        <w:separator/>
      </w:r>
    </w:p>
  </w:footnote>
  <w:footnote w:type="continuationSeparator" w:id="0">
    <w:p w14:paraId="1C7D6D47" w14:textId="77777777" w:rsidR="00CD512D" w:rsidRDefault="00CD512D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14CDAA88">
          <wp:simplePos x="0" y="0"/>
          <wp:positionH relativeFrom="column">
            <wp:posOffset>-3072765</wp:posOffset>
          </wp:positionH>
          <wp:positionV relativeFrom="page">
            <wp:posOffset>2231614</wp:posOffset>
          </wp:positionV>
          <wp:extent cx="15130732" cy="10696745"/>
          <wp:effectExtent l="0" t="5715" r="2540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5130732" cy="10696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25835"/>
    <w:rsid w:val="0003405A"/>
    <w:rsid w:val="00045CFD"/>
    <w:rsid w:val="00067C79"/>
    <w:rsid w:val="00095634"/>
    <w:rsid w:val="000E44EC"/>
    <w:rsid w:val="000F227B"/>
    <w:rsid w:val="000F793E"/>
    <w:rsid w:val="00173124"/>
    <w:rsid w:val="00190479"/>
    <w:rsid w:val="001A77E0"/>
    <w:rsid w:val="001B5142"/>
    <w:rsid w:val="001B7D7D"/>
    <w:rsid w:val="00203298"/>
    <w:rsid w:val="00203C3E"/>
    <w:rsid w:val="00254D95"/>
    <w:rsid w:val="00283D04"/>
    <w:rsid w:val="002D4BD7"/>
    <w:rsid w:val="003118CF"/>
    <w:rsid w:val="00320696"/>
    <w:rsid w:val="00326698"/>
    <w:rsid w:val="00344899"/>
    <w:rsid w:val="00390382"/>
    <w:rsid w:val="003A6A65"/>
    <w:rsid w:val="003C0267"/>
    <w:rsid w:val="003D26A6"/>
    <w:rsid w:val="00411653"/>
    <w:rsid w:val="00412284"/>
    <w:rsid w:val="00466735"/>
    <w:rsid w:val="004E5017"/>
    <w:rsid w:val="004F0EE8"/>
    <w:rsid w:val="005144BA"/>
    <w:rsid w:val="00522CBD"/>
    <w:rsid w:val="00553E0E"/>
    <w:rsid w:val="005A3494"/>
    <w:rsid w:val="005C0563"/>
    <w:rsid w:val="005C4467"/>
    <w:rsid w:val="005D1993"/>
    <w:rsid w:val="00601AF5"/>
    <w:rsid w:val="0062777C"/>
    <w:rsid w:val="00633A95"/>
    <w:rsid w:val="0066258A"/>
    <w:rsid w:val="006865CF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8F4FD2"/>
    <w:rsid w:val="00933E33"/>
    <w:rsid w:val="0098564A"/>
    <w:rsid w:val="0099473A"/>
    <w:rsid w:val="009C47B0"/>
    <w:rsid w:val="009D6608"/>
    <w:rsid w:val="009E4127"/>
    <w:rsid w:val="009F5EEC"/>
    <w:rsid w:val="00A00327"/>
    <w:rsid w:val="00A42FBB"/>
    <w:rsid w:val="00A431AD"/>
    <w:rsid w:val="00A43876"/>
    <w:rsid w:val="00A61E8B"/>
    <w:rsid w:val="00A72ECB"/>
    <w:rsid w:val="00AC3604"/>
    <w:rsid w:val="00B8626B"/>
    <w:rsid w:val="00CA3011"/>
    <w:rsid w:val="00CC0F47"/>
    <w:rsid w:val="00CD512D"/>
    <w:rsid w:val="00CE75AA"/>
    <w:rsid w:val="00CF513F"/>
    <w:rsid w:val="00D06794"/>
    <w:rsid w:val="00D60D10"/>
    <w:rsid w:val="00D71646"/>
    <w:rsid w:val="00D90104"/>
    <w:rsid w:val="00DC190B"/>
    <w:rsid w:val="00DD5720"/>
    <w:rsid w:val="00DD5984"/>
    <w:rsid w:val="00E1404D"/>
    <w:rsid w:val="00E1443E"/>
    <w:rsid w:val="00E22087"/>
    <w:rsid w:val="00E376AA"/>
    <w:rsid w:val="00E62A7F"/>
    <w:rsid w:val="00EB6D1C"/>
    <w:rsid w:val="00ED71A2"/>
    <w:rsid w:val="00EE1AE1"/>
    <w:rsid w:val="00EE3823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06794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067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4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3F2EBB-3A13-4F48-A6FA-331713CD9CEC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2.xml><?xml version="1.0" encoding="utf-8"?>
<ds:datastoreItem xmlns:ds="http://schemas.openxmlformats.org/officeDocument/2006/customXml" ds:itemID="{CFC71883-D3F8-4FB9-B0D5-8FEA8EB6DC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CBC5DE-CDBA-437A-B1E5-0C30406E27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Rachael Brookes</cp:lastModifiedBy>
  <cp:revision>2</cp:revision>
  <cp:lastPrinted>2014-02-20T09:55:00Z</cp:lastPrinted>
  <dcterms:created xsi:type="dcterms:W3CDTF">2024-04-21T22:04:00Z</dcterms:created>
  <dcterms:modified xsi:type="dcterms:W3CDTF">2024-04-21T22:04:00Z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</Properties>
</file>