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8843" w14:textId="6015EDB2" w:rsidR="00B8626B" w:rsidRPr="009E4127" w:rsidRDefault="00E62CA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E247EF" wp14:editId="3954E0BC">
                <wp:simplePos x="0" y="0"/>
                <wp:positionH relativeFrom="page">
                  <wp:posOffset>609600</wp:posOffset>
                </wp:positionH>
                <wp:positionV relativeFrom="paragraph">
                  <wp:posOffset>1224915</wp:posOffset>
                </wp:positionV>
                <wp:extent cx="6356985" cy="8115300"/>
                <wp:effectExtent l="0" t="0" r="57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985" cy="811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6CEB3" w14:textId="77777777" w:rsidR="00721EC8" w:rsidRPr="003143A4" w:rsidRDefault="00721EC8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</w:pPr>
                            <w:r w:rsidRPr="003143A4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  <w:t>Bless o’ Lord</w:t>
                            </w:r>
                          </w:p>
                          <w:p w14:paraId="4D5D5D5F" w14:textId="77777777" w:rsidR="00721EC8" w:rsidRPr="003143A4" w:rsidRDefault="00721EC8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</w:pPr>
                            <w:r w:rsidRPr="003143A4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  <w:t>Bless our food</w:t>
                            </w:r>
                          </w:p>
                          <w:p w14:paraId="4831EC2F" w14:textId="77777777" w:rsidR="00721EC8" w:rsidRPr="003143A4" w:rsidRDefault="00721EC8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</w:pPr>
                            <w:r w:rsidRPr="003143A4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  <w:t>Bless those who made it for us</w:t>
                            </w:r>
                          </w:p>
                          <w:p w14:paraId="5FD08F43" w14:textId="77777777" w:rsidR="00721EC8" w:rsidRPr="003143A4" w:rsidRDefault="00721EC8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</w:pPr>
                            <w:r w:rsidRPr="003143A4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  <w:t>And give food to the hungry.</w:t>
                            </w:r>
                          </w:p>
                          <w:p w14:paraId="77F162FD" w14:textId="77777777" w:rsidR="00721EC8" w:rsidRPr="003143A4" w:rsidRDefault="00721EC8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40"/>
                                <w:szCs w:val="40"/>
                              </w:rPr>
                            </w:pPr>
                          </w:p>
                          <w:p w14:paraId="2268B7C4" w14:textId="50B155DE" w:rsidR="00721EC8" w:rsidRDefault="00721EC8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</w:pPr>
                            <w:r w:rsidRPr="003143A4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  <w:t>Amen</w:t>
                            </w:r>
                          </w:p>
                          <w:p w14:paraId="3E37F692" w14:textId="77777777" w:rsidR="003143A4" w:rsidRPr="003143A4" w:rsidRDefault="003143A4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96"/>
                                <w:szCs w:val="96"/>
                              </w:rPr>
                            </w:pPr>
                          </w:p>
                          <w:p w14:paraId="5A23BC07" w14:textId="00BB10FF" w:rsidR="00721EC8" w:rsidRPr="003143A4" w:rsidRDefault="00721EC8" w:rsidP="00721EC8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3143A4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56"/>
                                <w:szCs w:val="56"/>
                              </w:rPr>
                              <w:t>St Teresa of Avil</w:t>
                            </w:r>
                            <w:r w:rsidR="0021032F" w:rsidRPr="003143A4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56"/>
                                <w:szCs w:val="56"/>
                              </w:rPr>
                              <w:t>a</w:t>
                            </w:r>
                            <w:r w:rsidRPr="003143A4"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56"/>
                                <w:szCs w:val="56"/>
                              </w:rPr>
                              <w:t xml:space="preserve"> pray for us</w:t>
                            </w:r>
                          </w:p>
                          <w:p w14:paraId="14FDD76B" w14:textId="77777777" w:rsidR="00721EC8" w:rsidRPr="003143A4" w:rsidRDefault="00721EC8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52"/>
                                <w:szCs w:val="52"/>
                              </w:rPr>
                            </w:pPr>
                          </w:p>
                          <w:p w14:paraId="08079A24" w14:textId="77777777" w:rsidR="00721EC8" w:rsidRPr="003143A4" w:rsidRDefault="00721EC8" w:rsidP="00E1521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40" w:hAnsi="Letter-join 40"/>
                                <w:b/>
                                <w:bCs/>
                                <w:color w:val="auto"/>
                                <w:sz w:val="52"/>
                                <w:szCs w:val="52"/>
                              </w:rPr>
                            </w:pPr>
                          </w:p>
                          <w:p w14:paraId="18EE35BB" w14:textId="693DEF06" w:rsidR="00E15217" w:rsidRPr="00E62CA2" w:rsidRDefault="00E15217" w:rsidP="00E1521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auto"/>
                                <w:sz w:val="220"/>
                                <w:szCs w:val="220"/>
                              </w:rPr>
                            </w:pPr>
                            <w:r w:rsidRPr="00E62CA2">
                              <w:rPr>
                                <w:b/>
                                <w:bCs/>
                                <w:color w:val="auto"/>
                                <w:sz w:val="220"/>
                                <w:szCs w:val="220"/>
                              </w:rPr>
                              <w:t xml:space="preserve"> </w:t>
                            </w:r>
                            <w:r w:rsidRPr="00E62CA2">
                              <w:rPr>
                                <w:b/>
                                <w:bCs/>
                                <w:color w:val="auto"/>
                                <w:sz w:val="220"/>
                                <w:szCs w:val="2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247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pt;margin-top:96.45pt;width:500.55pt;height:63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" filled="f" stroked="f">
                <v:textbox inset="0,0,0,0">
                  <w:txbxContent>
                    <w:p w14:paraId="3646CEB3" w14:textId="77777777" w:rsidR="00721EC8" w:rsidRPr="003143A4" w:rsidRDefault="00721EC8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</w:pPr>
                      <w:r w:rsidRPr="003143A4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  <w:t>Bless o’ Lord</w:t>
                      </w:r>
                    </w:p>
                    <w:p w14:paraId="4D5D5D5F" w14:textId="77777777" w:rsidR="00721EC8" w:rsidRPr="003143A4" w:rsidRDefault="00721EC8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</w:pPr>
                      <w:r w:rsidRPr="003143A4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  <w:t>Bless our food</w:t>
                      </w:r>
                    </w:p>
                    <w:p w14:paraId="4831EC2F" w14:textId="77777777" w:rsidR="00721EC8" w:rsidRPr="003143A4" w:rsidRDefault="00721EC8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</w:pPr>
                      <w:r w:rsidRPr="003143A4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  <w:t>Bless those who made it for us</w:t>
                      </w:r>
                    </w:p>
                    <w:p w14:paraId="5FD08F43" w14:textId="77777777" w:rsidR="00721EC8" w:rsidRPr="003143A4" w:rsidRDefault="00721EC8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</w:pPr>
                      <w:r w:rsidRPr="003143A4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  <w:t>And give food to the hungry.</w:t>
                      </w:r>
                    </w:p>
                    <w:p w14:paraId="77F162FD" w14:textId="77777777" w:rsidR="00721EC8" w:rsidRPr="003143A4" w:rsidRDefault="00721EC8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40"/>
                          <w:szCs w:val="40"/>
                        </w:rPr>
                      </w:pPr>
                    </w:p>
                    <w:p w14:paraId="2268B7C4" w14:textId="50B155DE" w:rsidR="00721EC8" w:rsidRDefault="00721EC8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</w:pPr>
                      <w:r w:rsidRPr="003143A4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  <w:t>Amen</w:t>
                      </w:r>
                    </w:p>
                    <w:p w14:paraId="3E37F692" w14:textId="77777777" w:rsidR="003143A4" w:rsidRPr="003143A4" w:rsidRDefault="003143A4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96"/>
                          <w:szCs w:val="96"/>
                        </w:rPr>
                      </w:pPr>
                    </w:p>
                    <w:p w14:paraId="5A23BC07" w14:textId="00BB10FF" w:rsidR="00721EC8" w:rsidRPr="003143A4" w:rsidRDefault="00721EC8" w:rsidP="00721EC8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56"/>
                          <w:szCs w:val="56"/>
                        </w:rPr>
                      </w:pPr>
                      <w:r w:rsidRPr="003143A4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56"/>
                          <w:szCs w:val="56"/>
                        </w:rPr>
                        <w:t>St Teresa of Avil</w:t>
                      </w:r>
                      <w:r w:rsidR="0021032F" w:rsidRPr="003143A4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56"/>
                          <w:szCs w:val="56"/>
                        </w:rPr>
                        <w:t>a</w:t>
                      </w:r>
                      <w:r w:rsidRPr="003143A4">
                        <w:rPr>
                          <w:rFonts w:ascii="Letter-join 40" w:hAnsi="Letter-join 40"/>
                          <w:b/>
                          <w:bCs/>
                          <w:color w:val="auto"/>
                          <w:sz w:val="56"/>
                          <w:szCs w:val="56"/>
                        </w:rPr>
                        <w:t xml:space="preserve"> pray for us</w:t>
                      </w:r>
                    </w:p>
                    <w:p w14:paraId="14FDD76B" w14:textId="77777777" w:rsidR="00721EC8" w:rsidRPr="003143A4" w:rsidRDefault="00721EC8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52"/>
                          <w:szCs w:val="52"/>
                        </w:rPr>
                      </w:pPr>
                    </w:p>
                    <w:p w14:paraId="08079A24" w14:textId="77777777" w:rsidR="00721EC8" w:rsidRPr="003143A4" w:rsidRDefault="00721EC8" w:rsidP="00E15217">
                      <w:pPr>
                        <w:spacing w:after="0" w:line="240" w:lineRule="auto"/>
                        <w:jc w:val="center"/>
                        <w:rPr>
                          <w:rFonts w:ascii="Letter-join 40" w:hAnsi="Letter-join 40"/>
                          <w:b/>
                          <w:bCs/>
                          <w:color w:val="auto"/>
                          <w:sz w:val="52"/>
                          <w:szCs w:val="52"/>
                        </w:rPr>
                      </w:pPr>
                    </w:p>
                    <w:p w14:paraId="18EE35BB" w14:textId="693DEF06" w:rsidR="00E15217" w:rsidRPr="00E62CA2" w:rsidRDefault="00E15217" w:rsidP="00E1521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auto"/>
                          <w:sz w:val="220"/>
                          <w:szCs w:val="220"/>
                        </w:rPr>
                      </w:pPr>
                      <w:r w:rsidRPr="00E62CA2">
                        <w:rPr>
                          <w:b/>
                          <w:bCs/>
                          <w:color w:val="auto"/>
                          <w:sz w:val="220"/>
                          <w:szCs w:val="220"/>
                        </w:rPr>
                        <w:t xml:space="preserve"> </w:t>
                      </w:r>
                      <w:r w:rsidRPr="00E62CA2">
                        <w:rPr>
                          <w:b/>
                          <w:bCs/>
                          <w:color w:val="auto"/>
                          <w:sz w:val="220"/>
                          <w:szCs w:val="220"/>
                        </w:rPr>
                        <w:br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15217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AF8D4E5" wp14:editId="6D5F9AD2">
                <wp:simplePos x="0" y="0"/>
                <wp:positionH relativeFrom="margin">
                  <wp:posOffset>504825</wp:posOffset>
                </wp:positionH>
                <wp:positionV relativeFrom="paragraph">
                  <wp:posOffset>3656838</wp:posOffset>
                </wp:positionV>
                <wp:extent cx="5872724" cy="2918460"/>
                <wp:effectExtent l="0" t="0" r="7620" b="25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2724" cy="29184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FF3D2" w14:textId="7D74728C" w:rsidR="00E15217" w:rsidRPr="00E62CA2" w:rsidRDefault="00E15217" w:rsidP="00721EC8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220"/>
                                <w:szCs w:val="220"/>
                              </w:rPr>
                            </w:pPr>
                            <w:r w:rsidRPr="00E62CA2">
                              <w:rPr>
                                <w:b/>
                                <w:bCs/>
                                <w:color w:val="auto"/>
                                <w:sz w:val="220"/>
                                <w:szCs w:val="2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8D4E5" id="_x0000_s1027" type="#_x0000_t202" style="position:absolute;left:0;text-align:left;margin-left:39.75pt;margin-top:287.95pt;width:462.4pt;height:229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" filled="f" stroked="f">
                <v:textbox inset="0,0,0,0">
                  <w:txbxContent>
                    <w:p w14:paraId="058FF3D2" w14:textId="7D74728C" w:rsidR="00E15217" w:rsidRPr="00E62CA2" w:rsidRDefault="00E15217" w:rsidP="00721EC8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220"/>
                          <w:szCs w:val="220"/>
                        </w:rPr>
                      </w:pPr>
                      <w:r w:rsidRPr="00E62CA2">
                        <w:rPr>
                          <w:b/>
                          <w:bCs/>
                          <w:color w:val="auto"/>
                          <w:sz w:val="220"/>
                          <w:szCs w:val="220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8626B" w:rsidRPr="009E4127" w:rsidSect="00B51D77">
      <w:headerReference w:type="default" r:id="rId11"/>
      <w:footerReference w:type="default" r:id="rId12"/>
      <w:pgSz w:w="11906" w:h="16838" w:code="9"/>
      <w:pgMar w:top="567" w:right="1361" w:bottom="567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F8A88" w14:textId="77777777" w:rsidR="003F602B" w:rsidRDefault="003F602B" w:rsidP="00DD5720">
      <w:r>
        <w:separator/>
      </w:r>
    </w:p>
  </w:endnote>
  <w:endnote w:type="continuationSeparator" w:id="0">
    <w:p w14:paraId="7F4030FD" w14:textId="77777777" w:rsidR="003F602B" w:rsidRDefault="003F602B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6F2D3FF-68D5-4445-AD18-00FA5CC7210C}"/>
    <w:embedBold r:id="rId2" w:fontKey="{1648FB90-57B4-4825-9775-DA4324EFDCC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04622AC4-F44E-41F9-867D-07EE3C56EBB3}"/>
    <w:embedBold r:id="rId4" w:fontKey="{061A447E-98EC-4E62-8885-45532D1054CB}"/>
    <w:embedItalic r:id="rId5" w:fontKey="{404918D7-8A62-444D-8D30-CE0A5DC27C26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60B77E59-6E3D-49CF-B7F8-798B61128F63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Letter-join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D22E13FC-17D3-485E-A65A-4CE45ADE939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E4141" w14:textId="77777777" w:rsidR="00DC190B" w:rsidRDefault="00DC190B" w:rsidP="003D26A6">
    <w:pPr>
      <w:pStyle w:val="Header"/>
    </w:pPr>
  </w:p>
  <w:p w14:paraId="44DA3B7F" w14:textId="5C7D8211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653D0" w14:textId="77777777" w:rsidR="003F602B" w:rsidRDefault="003F602B" w:rsidP="00DD5720">
      <w:r>
        <w:separator/>
      </w:r>
    </w:p>
  </w:footnote>
  <w:footnote w:type="continuationSeparator" w:id="0">
    <w:p w14:paraId="111B4024" w14:textId="77777777" w:rsidR="003F602B" w:rsidRDefault="003F602B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57B2DAD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10757729" cy="7605229"/>
          <wp:effectExtent l="0" t="4762" r="952" b="953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0757729" cy="7605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25835"/>
    <w:rsid w:val="0003405A"/>
    <w:rsid w:val="00045CFD"/>
    <w:rsid w:val="00067C79"/>
    <w:rsid w:val="00095634"/>
    <w:rsid w:val="000F227B"/>
    <w:rsid w:val="000F793E"/>
    <w:rsid w:val="00173124"/>
    <w:rsid w:val="00190479"/>
    <w:rsid w:val="001A77E0"/>
    <w:rsid w:val="001B7D7D"/>
    <w:rsid w:val="00203298"/>
    <w:rsid w:val="00203C3E"/>
    <w:rsid w:val="0021032F"/>
    <w:rsid w:val="00254D95"/>
    <w:rsid w:val="00283D04"/>
    <w:rsid w:val="003118CF"/>
    <w:rsid w:val="003143A4"/>
    <w:rsid w:val="00326698"/>
    <w:rsid w:val="00344899"/>
    <w:rsid w:val="00390382"/>
    <w:rsid w:val="003A6A65"/>
    <w:rsid w:val="003C0267"/>
    <w:rsid w:val="003D26A6"/>
    <w:rsid w:val="003F602B"/>
    <w:rsid w:val="00411653"/>
    <w:rsid w:val="00412284"/>
    <w:rsid w:val="00417494"/>
    <w:rsid w:val="00440A4A"/>
    <w:rsid w:val="00466735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6258A"/>
    <w:rsid w:val="006865CF"/>
    <w:rsid w:val="006D108B"/>
    <w:rsid w:val="007215F9"/>
    <w:rsid w:val="00721EC8"/>
    <w:rsid w:val="00722B47"/>
    <w:rsid w:val="00763739"/>
    <w:rsid w:val="00812F6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C3604"/>
    <w:rsid w:val="00B51D77"/>
    <w:rsid w:val="00B8626B"/>
    <w:rsid w:val="00C43D58"/>
    <w:rsid w:val="00CA3011"/>
    <w:rsid w:val="00CC0F47"/>
    <w:rsid w:val="00CE75AA"/>
    <w:rsid w:val="00CF513F"/>
    <w:rsid w:val="00D60D10"/>
    <w:rsid w:val="00D84893"/>
    <w:rsid w:val="00D90104"/>
    <w:rsid w:val="00DC190B"/>
    <w:rsid w:val="00DD5720"/>
    <w:rsid w:val="00DD5984"/>
    <w:rsid w:val="00E1404D"/>
    <w:rsid w:val="00E1443E"/>
    <w:rsid w:val="00E15217"/>
    <w:rsid w:val="00E22087"/>
    <w:rsid w:val="00E376AA"/>
    <w:rsid w:val="00E62A7F"/>
    <w:rsid w:val="00E62CA2"/>
    <w:rsid w:val="00EB6D1C"/>
    <w:rsid w:val="00ED71A2"/>
    <w:rsid w:val="00EE3823"/>
    <w:rsid w:val="00EE597B"/>
    <w:rsid w:val="00F376A9"/>
    <w:rsid w:val="00F66A1C"/>
    <w:rsid w:val="00F8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2" ma:contentTypeDescription="Create a new document." ma:contentTypeScope="" ma:versionID="b35127dffc450fdaa8d0fa31d9a6add6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86711b9713e13e57d7e81cb69493af3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79F11-851A-4D1C-9EA8-F66C419FE9FD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2.xml><?xml version="1.0" encoding="utf-8"?>
<ds:datastoreItem xmlns:ds="http://schemas.openxmlformats.org/officeDocument/2006/customXml" ds:itemID="{8622D076-F068-4953-97E8-2F95D1100A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ED0F4B-4A25-46BB-BDF0-9BD22BFA5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Rachael Brookes</cp:lastModifiedBy>
  <cp:revision>2</cp:revision>
  <cp:lastPrinted>2014-02-20T09:55:00Z</cp:lastPrinted>
  <dcterms:created xsi:type="dcterms:W3CDTF">2024-04-21T22:03:00Z</dcterms:created>
  <dcterms:modified xsi:type="dcterms:W3CDTF">2024-04-21T22:03:00Z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MediaServiceImageTags">
    <vt:lpwstr/>
  </property>
</Properties>
</file>