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8843" w14:textId="5301B57D" w:rsidR="00B8626B" w:rsidRPr="0051337A" w:rsidRDefault="00E62CA2" w:rsidP="009E4127">
      <w:pPr>
        <w:rPr>
          <w:rFonts w:ascii="Letter-join 40" w:hAnsi="Letter-join 40"/>
        </w:rPr>
      </w:pPr>
      <w:r w:rsidRPr="0051337A">
        <w:rPr>
          <w:rFonts w:ascii="Letter-join 40" w:hAnsi="Letter-join 40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247EF" wp14:editId="1A20A9A9">
                <wp:simplePos x="0" y="0"/>
                <wp:positionH relativeFrom="margin">
                  <wp:posOffset>423726</wp:posOffset>
                </wp:positionH>
                <wp:positionV relativeFrom="paragraph">
                  <wp:posOffset>91</wp:posOffset>
                </wp:positionV>
                <wp:extent cx="6283960" cy="9608457"/>
                <wp:effectExtent l="0" t="0" r="254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960" cy="96084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971A5" w14:textId="77777777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God our Father,</w:t>
                            </w:r>
                          </w:p>
                          <w:p w14:paraId="782C721B" w14:textId="77777777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I’ve come to say</w:t>
                            </w:r>
                          </w:p>
                          <w:p w14:paraId="5082F5B8" w14:textId="77777777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Thank you for your love today</w:t>
                            </w:r>
                          </w:p>
                          <w:p w14:paraId="606CB567" w14:textId="77777777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Thank you for my family</w:t>
                            </w:r>
                          </w:p>
                          <w:p w14:paraId="23730E77" w14:textId="77777777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And all the friends you give to me</w:t>
                            </w:r>
                          </w:p>
                          <w:p w14:paraId="242C8BE0" w14:textId="77777777" w:rsidR="002431D5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 xml:space="preserve">Guide me in the dark </w:t>
                            </w:r>
                          </w:p>
                          <w:p w14:paraId="4C0EFC56" w14:textId="78B072AF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of night</w:t>
                            </w:r>
                          </w:p>
                          <w:p w14:paraId="41F97032" w14:textId="38E97045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And in the morning, send your light.</w:t>
                            </w:r>
                          </w:p>
                          <w:p w14:paraId="6E84E506" w14:textId="08C5A5BD" w:rsidR="0065414D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Amen</w:t>
                            </w:r>
                          </w:p>
                          <w:p w14:paraId="43BEC22A" w14:textId="77777777" w:rsidR="0065414D" w:rsidRPr="002431D5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</w:pPr>
                          </w:p>
                          <w:p w14:paraId="18EE35BB" w14:textId="0A4CC146" w:rsidR="00E15217" w:rsidRPr="0051337A" w:rsidRDefault="0065414D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</w:pPr>
                            <w:r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72"/>
                                <w:szCs w:val="72"/>
                              </w:rPr>
                              <w:t>St Teresa of Avila pray for us</w:t>
                            </w:r>
                            <w:r w:rsidR="00E15217"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  <w:t xml:space="preserve"> </w:t>
                            </w:r>
                            <w:r w:rsidR="00E15217" w:rsidRPr="0051337A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247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35pt;margin-top:0;width:494.8pt;height:756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" filled="f" stroked="f">
                <v:textbox inset="0,0,0,0">
                  <w:txbxContent>
                    <w:p w14:paraId="0AF971A5" w14:textId="77777777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God our Father,</w:t>
                      </w:r>
                    </w:p>
                    <w:p w14:paraId="782C721B" w14:textId="77777777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I’ve come to say</w:t>
                      </w:r>
                    </w:p>
                    <w:p w14:paraId="5082F5B8" w14:textId="77777777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Thank you for your love today</w:t>
                      </w:r>
                    </w:p>
                    <w:p w14:paraId="606CB567" w14:textId="77777777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Thank you for my family</w:t>
                      </w:r>
                    </w:p>
                    <w:p w14:paraId="23730E77" w14:textId="77777777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And all the friends you give to me</w:t>
                      </w:r>
                    </w:p>
                    <w:p w14:paraId="242C8BE0" w14:textId="77777777" w:rsidR="002431D5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 xml:space="preserve">Guide me in the dark </w:t>
                      </w:r>
                    </w:p>
                    <w:p w14:paraId="4C0EFC56" w14:textId="78B072AF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of night</w:t>
                      </w:r>
                    </w:p>
                    <w:p w14:paraId="41F97032" w14:textId="38E97045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And in the morning, send your light.</w:t>
                      </w:r>
                    </w:p>
                    <w:p w14:paraId="6E84E506" w14:textId="08C5A5BD" w:rsidR="0065414D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Amen</w:t>
                      </w:r>
                    </w:p>
                    <w:p w14:paraId="43BEC22A" w14:textId="77777777" w:rsidR="0065414D" w:rsidRPr="002431D5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40"/>
                          <w:szCs w:val="40"/>
                        </w:rPr>
                      </w:pPr>
                    </w:p>
                    <w:p w14:paraId="18EE35BB" w14:textId="0A4CC146" w:rsidR="00E15217" w:rsidRPr="0051337A" w:rsidRDefault="0065414D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220"/>
                          <w:szCs w:val="220"/>
                        </w:rPr>
                      </w:pPr>
                      <w:r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72"/>
                          <w:szCs w:val="72"/>
                        </w:rPr>
                        <w:t>St Teresa of Avila pray for us</w:t>
                      </w:r>
                      <w:r w:rsidR="00E15217"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220"/>
                          <w:szCs w:val="220"/>
                        </w:rPr>
                        <w:t xml:space="preserve"> </w:t>
                      </w:r>
                      <w:r w:rsidR="00E15217" w:rsidRPr="0051337A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220"/>
                          <w:szCs w:val="2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8626B" w:rsidRPr="0051337A" w:rsidSect="00B51D77">
      <w:headerReference w:type="default" r:id="rId11"/>
      <w:footerReference w:type="default" r:id="rId12"/>
      <w:pgSz w:w="11906" w:h="16838" w:code="9"/>
      <w:pgMar w:top="567" w:right="1361" w:bottom="567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87E59" w14:textId="77777777" w:rsidR="00B02BF2" w:rsidRDefault="00B02BF2" w:rsidP="00DD5720">
      <w:r>
        <w:separator/>
      </w:r>
    </w:p>
  </w:endnote>
  <w:endnote w:type="continuationSeparator" w:id="0">
    <w:p w14:paraId="27CF4F4E" w14:textId="77777777" w:rsidR="00B02BF2" w:rsidRDefault="00B02BF2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A2026AE-7E4B-4FB7-B0C0-AFC8296E17CD}"/>
    <w:embedBold r:id="rId2" w:fontKey="{C03F50B3-867B-4C10-B4F6-29C27E55CA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E5DDB150-FCC6-4EF3-92EE-C780F386A493}"/>
    <w:embedBold r:id="rId4" w:fontKey="{E87E760E-433B-45CE-B9DF-34E632FED697}"/>
    <w:embedItalic r:id="rId5" w:fontKey="{592BBE69-3E64-482D-8C35-82AA6172548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auto"/>
    <w:notTrueType/>
    <w:pitch w:val="variable"/>
    <w:sig w:usb0="800000AF" w:usb1="4000004A" w:usb2="00000010" w:usb3="00000000" w:csb0="00000001" w:csb1="00000000"/>
    <w:embedRegular r:id="rId6" w:fontKey="{1B3195A6-C1D0-4422-8D78-07196D5E120B}"/>
  </w:font>
  <w:font w:name="BPreplay">
    <w:panose1 w:val="00000000000000000000"/>
    <w:charset w:val="00"/>
    <w:family w:val="auto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00000007" w:usb1="00000001" w:usb2="00000000" w:usb3="00000000" w:csb0="00000093" w:csb1="00000000"/>
    <w:embedBold r:id="rId7" w:fontKey="{FA59439D-7954-482C-907F-28079D660A4D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E6D8A8EA-2CBE-40BD-9F2B-B504D09A72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141" w14:textId="77777777" w:rsidR="00DC190B" w:rsidRDefault="00DC190B" w:rsidP="003D26A6">
    <w:pPr>
      <w:pStyle w:val="Header"/>
    </w:pPr>
  </w:p>
  <w:p w14:paraId="44DA3B7F" w14:textId="5C7D8211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7C0C2" w14:textId="77777777" w:rsidR="00B02BF2" w:rsidRDefault="00B02BF2" w:rsidP="00DD5720">
      <w:r>
        <w:separator/>
      </w:r>
    </w:p>
  </w:footnote>
  <w:footnote w:type="continuationSeparator" w:id="0">
    <w:p w14:paraId="5EE932E8" w14:textId="77777777" w:rsidR="00B02BF2" w:rsidRDefault="00B02BF2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57B2DAD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10757729" cy="7605229"/>
          <wp:effectExtent l="0" t="4762" r="952" b="953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757729" cy="7605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95634"/>
    <w:rsid w:val="000F227B"/>
    <w:rsid w:val="000F793E"/>
    <w:rsid w:val="00173124"/>
    <w:rsid w:val="00190479"/>
    <w:rsid w:val="001A77E0"/>
    <w:rsid w:val="001B097F"/>
    <w:rsid w:val="001B7D7D"/>
    <w:rsid w:val="00203298"/>
    <w:rsid w:val="00203C3E"/>
    <w:rsid w:val="002431D5"/>
    <w:rsid w:val="00254D95"/>
    <w:rsid w:val="00283D04"/>
    <w:rsid w:val="003118CF"/>
    <w:rsid w:val="00326698"/>
    <w:rsid w:val="00344899"/>
    <w:rsid w:val="00387946"/>
    <w:rsid w:val="00390382"/>
    <w:rsid w:val="003A6A65"/>
    <w:rsid w:val="003C0267"/>
    <w:rsid w:val="003D26A6"/>
    <w:rsid w:val="00411653"/>
    <w:rsid w:val="00412284"/>
    <w:rsid w:val="00440A4A"/>
    <w:rsid w:val="00466735"/>
    <w:rsid w:val="004E5017"/>
    <w:rsid w:val="004F0EE8"/>
    <w:rsid w:val="0051337A"/>
    <w:rsid w:val="005144BA"/>
    <w:rsid w:val="00522CBD"/>
    <w:rsid w:val="00553E0E"/>
    <w:rsid w:val="005A3494"/>
    <w:rsid w:val="005C4467"/>
    <w:rsid w:val="005D1993"/>
    <w:rsid w:val="00601AF5"/>
    <w:rsid w:val="00633A95"/>
    <w:rsid w:val="0065414D"/>
    <w:rsid w:val="0066258A"/>
    <w:rsid w:val="006865CF"/>
    <w:rsid w:val="006D108B"/>
    <w:rsid w:val="007215F9"/>
    <w:rsid w:val="00722B47"/>
    <w:rsid w:val="00763739"/>
    <w:rsid w:val="00812F6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02BF2"/>
    <w:rsid w:val="00B51D77"/>
    <w:rsid w:val="00B8626B"/>
    <w:rsid w:val="00C43D58"/>
    <w:rsid w:val="00CA3011"/>
    <w:rsid w:val="00CC0F47"/>
    <w:rsid w:val="00CE75AA"/>
    <w:rsid w:val="00CF513F"/>
    <w:rsid w:val="00D60D10"/>
    <w:rsid w:val="00D84893"/>
    <w:rsid w:val="00D90104"/>
    <w:rsid w:val="00DC190B"/>
    <w:rsid w:val="00DD5720"/>
    <w:rsid w:val="00DD5984"/>
    <w:rsid w:val="00E1404D"/>
    <w:rsid w:val="00E1443E"/>
    <w:rsid w:val="00E15217"/>
    <w:rsid w:val="00E22087"/>
    <w:rsid w:val="00E376AA"/>
    <w:rsid w:val="00E62A7F"/>
    <w:rsid w:val="00E62CA2"/>
    <w:rsid w:val="00E974D9"/>
    <w:rsid w:val="00EB6D1C"/>
    <w:rsid w:val="00ED71A2"/>
    <w:rsid w:val="00EE3823"/>
    <w:rsid w:val="00EE597B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AEB07A-8A46-4B33-ADD5-B3585E8F6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BA9598-4A25-439C-AC9F-CA6423AC7D55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4.xml><?xml version="1.0" encoding="utf-8"?>
<ds:datastoreItem xmlns:ds="http://schemas.openxmlformats.org/officeDocument/2006/customXml" ds:itemID="{2278D164-C8CF-423D-8300-03432711ED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Rachael Brookes</cp:lastModifiedBy>
  <cp:revision>2</cp:revision>
  <cp:lastPrinted>2023-09-07T09:31:00Z</cp:lastPrinted>
  <dcterms:created xsi:type="dcterms:W3CDTF">2024-04-21T22:02:00Z</dcterms:created>
  <dcterms:modified xsi:type="dcterms:W3CDTF">2024-04-21T22:02:00Z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